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C6651F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A34344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A34344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A34344" w:rsidP="00AE11B7">
            <w:r>
              <w:rPr>
                <w:rFonts w:hint="cs"/>
                <w:rtl/>
              </w:rPr>
              <w:t>‏</w:t>
            </w:r>
            <w:r w:rsidR="00AE11B7">
              <w:rPr>
                <w:rFonts w:hint="cs"/>
                <w:rtl/>
              </w:rPr>
              <w:t>09</w:t>
            </w:r>
            <w:r>
              <w:rPr>
                <w:rtl/>
              </w:rPr>
              <w:t>/</w:t>
            </w:r>
            <w:r w:rsidR="00AE11B7">
              <w:rPr>
                <w:rFonts w:hint="cs"/>
                <w:rtl/>
              </w:rPr>
              <w:t>08</w:t>
            </w:r>
            <w:r>
              <w:rPr>
                <w:rtl/>
              </w:rPr>
              <w:t>/</w:t>
            </w:r>
            <w:r w:rsidR="00AE11B7">
              <w:rPr>
                <w:rFonts w:hint="cs"/>
                <w:rtl/>
              </w:rPr>
              <w:t>2021</w:t>
            </w:r>
          </w:p>
        </w:tc>
      </w:tr>
    </w:tbl>
    <w:p w:rsidR="00332AFB" w:rsidRDefault="00C6651F" w:rsidP="00222867">
      <w:pPr>
        <w:rPr>
          <w:rtl/>
        </w:rPr>
      </w:pPr>
    </w:p>
    <w:p w:rsidR="00222867" w:rsidRDefault="00C6651F" w:rsidP="00222867">
      <w:pPr>
        <w:rPr>
          <w:rtl/>
        </w:rPr>
      </w:pPr>
    </w:p>
    <w:p w:rsidR="00222867" w:rsidRDefault="00C6651F" w:rsidP="00222867">
      <w:pPr>
        <w:rPr>
          <w:rtl/>
        </w:rPr>
      </w:pPr>
    </w:p>
    <w:p w:rsidR="00222867" w:rsidRDefault="00C6651F" w:rsidP="00222867">
      <w:pPr>
        <w:rPr>
          <w:rtl/>
        </w:rPr>
      </w:pPr>
    </w:p>
    <w:p w:rsidR="00222867" w:rsidRDefault="00C6651F" w:rsidP="00222867">
      <w:pPr>
        <w:rPr>
          <w:rtl/>
        </w:rPr>
      </w:pPr>
    </w:p>
    <w:p w:rsidR="00222867" w:rsidRDefault="00C6651F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C6651F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C6CF2">
      <w:pPr>
        <w:spacing w:line="360" w:lineRule="auto"/>
        <w:ind w:firstLine="964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C6651F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3C37" w:rsidRPr="00FD5CD6" w:rsidRDefault="00804229" w:rsidP="00FD5CD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משרד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מבקש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להתקשר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bookmarkStart w:id="0" w:name="_GoBack"/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ארק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לרכישת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D5CD6"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ימי מומחה </w:t>
            </w:r>
            <w:r w:rsidR="00FD5CD6" w:rsidRPr="00FD5CD6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PS</w:t>
            </w:r>
            <w:r w:rsidR="00FD5CD6"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למוצרי סייבר ארק </w:t>
            </w:r>
            <w:bookmarkEnd w:id="0"/>
            <w:r w:rsidR="00FD5CD6"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הקיימים במשרד.</w:t>
            </w:r>
          </w:p>
          <w:p w:rsidR="00FD5CD6" w:rsidRPr="00FD5CD6" w:rsidRDefault="00FD5CD6" w:rsidP="00FD5CD6">
            <w:pPr>
              <w:pStyle w:val="af4"/>
              <w:numPr>
                <w:ilvl w:val="0"/>
                <w:numId w:val="13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חדר כספות</w:t>
            </w:r>
          </w:p>
          <w:p w:rsidR="00FD5CD6" w:rsidRPr="00FD5CD6" w:rsidRDefault="00FD5CD6" w:rsidP="00FD5CD6">
            <w:pPr>
              <w:pStyle w:val="af4"/>
              <w:numPr>
                <w:ilvl w:val="0"/>
                <w:numId w:val="13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PIM &amp; CPM module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:rsidR="00FD5CD6" w:rsidRPr="00FD5CD6" w:rsidRDefault="00FD5CD6" w:rsidP="00FD5CD6">
            <w:pPr>
              <w:pStyle w:val="af4"/>
              <w:numPr>
                <w:ilvl w:val="0"/>
                <w:numId w:val="13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מוצר 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VIEWFINITY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D5C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(Advanced Endpoint Protection</w:t>
            </w:r>
            <w:r w:rsidRPr="00FD5CD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</w:tbl>
    <w:p w:rsidR="00222867" w:rsidRPr="00AF57E9" w:rsidRDefault="00C6651F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C6651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C6651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C6651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C6651F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80422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t>סייברארק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rtl/>
              </w:rPr>
              <w:t>תוכנה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rtl/>
              </w:rPr>
              <w:t>בע</w:t>
            </w:r>
            <w:r>
              <w:rPr>
                <w:rFonts w:ascii="Arial" w:hAnsi="Arial"/>
                <w:sz w:val="22"/>
                <w:szCs w:val="22"/>
              </w:rPr>
              <w:t>"</w:t>
            </w:r>
            <w:r>
              <w:rPr>
                <w:rFonts w:ascii="Arial" w:hAnsi="Arial"/>
                <w:sz w:val="22"/>
                <w:szCs w:val="22"/>
                <w:rtl/>
              </w:rPr>
              <w:t>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80422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/>
                <w:sz w:val="22"/>
                <w:szCs w:val="22"/>
              </w:rPr>
              <w:t>512291642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3434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34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34344" w:rsidRDefault="00FD5CD6" w:rsidP="00FD5CD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150,00</w:t>
            </w:r>
            <w:r w:rsidR="00A34344" w:rsidRPr="00A343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 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3434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34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34344" w:rsidRDefault="00FD5CD6" w:rsidP="00FD5CD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</w:t>
            </w:r>
            <w:r w:rsidR="009C17B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08</w:t>
            </w:r>
            <w:r w:rsidR="009C17B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/202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</w:t>
            </w:r>
            <w:r w:rsidR="009C17B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-31/01/2022</w:t>
            </w:r>
          </w:p>
        </w:tc>
      </w:tr>
    </w:tbl>
    <w:p w:rsidR="00222867" w:rsidRPr="00AF57E9" w:rsidRDefault="00C6651F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C6651F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C6651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572407">
        <w:trPr>
          <w:trHeight w:val="5450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מספקת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למגזר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הממשלתי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בארץ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תשתית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חדר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כספות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"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מאובטחות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החברה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יחודי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עבור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ניהול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הרשאות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מנהלי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מערכת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הכנת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חוות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דעת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ממשלה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נוספים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מתוך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כוונה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לברר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קיימים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ספקים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נוספים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העומדים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בדרישות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האגף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מלבד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תוצאות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בדיקה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העלתה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PIM &amp; CPM module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מוטמע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במשרד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מיועד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לניהול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משתמשים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הרשאות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ADMIN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במערכות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ההפעלה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יצרן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מאפשרת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התקשרות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קבלת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צד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לקבל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לפיכך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אספקת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/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VIEWFINITY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(</w:t>
            </w:r>
            <w:r w:rsidRPr="00804229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(Advanced Endpoint Protection</w:t>
            </w:r>
            <w:r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המיועד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הרשאות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LOCAL ADMIN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בתחנות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קצה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נרכש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לפני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3 שנים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והוטמע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במשרד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נרכש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,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מאפשרת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התקשרות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קבלת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צד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לקבל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לפיכך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</w:p>
          <w:p w:rsidR="00572407" w:rsidRPr="00AF57E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אספקת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/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C6651F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C6651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04229" w:rsidP="00804229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t>ראובן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rtl/>
              </w:rPr>
              <w:t>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04229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תשתיות, שירות וסייבר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34344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404912" cy="33655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מיה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611" cy="342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A3134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222867" w:rsidRDefault="00C6651F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9C17BA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lastRenderedPageBreak/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EE0C10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294765" cy="457051"/>
                  <wp:effectExtent l="0" t="0" r="635" b="63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822" cy="462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A3134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51F" w:rsidRDefault="00C6651F">
      <w:r>
        <w:separator/>
      </w:r>
    </w:p>
  </w:endnote>
  <w:endnote w:type="continuationSeparator" w:id="0">
    <w:p w:rsidR="00C6651F" w:rsidRDefault="00C6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FD0A69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FD0A69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C6651F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C6651F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51F" w:rsidRDefault="00C6651F">
      <w:r>
        <w:separator/>
      </w:r>
    </w:p>
  </w:footnote>
  <w:footnote w:type="continuationSeparator" w:id="0">
    <w:p w:rsidR="00C6651F" w:rsidRDefault="00C66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6651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C6651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C6651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C6651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6651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C6651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C6651F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112"/>
    <w:multiLevelType w:val="hybridMultilevel"/>
    <w:tmpl w:val="E6C4A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40D"/>
    <w:multiLevelType w:val="hybridMultilevel"/>
    <w:tmpl w:val="8B0A644C"/>
    <w:lvl w:ilvl="0" w:tplc="1C925C0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821FC"/>
    <w:rsid w:val="002D5C29"/>
    <w:rsid w:val="00336CDD"/>
    <w:rsid w:val="00572407"/>
    <w:rsid w:val="0057387F"/>
    <w:rsid w:val="00675430"/>
    <w:rsid w:val="006C6CF2"/>
    <w:rsid w:val="007548B0"/>
    <w:rsid w:val="007A3134"/>
    <w:rsid w:val="00804229"/>
    <w:rsid w:val="008F3D40"/>
    <w:rsid w:val="00927BE9"/>
    <w:rsid w:val="009B6B29"/>
    <w:rsid w:val="009C17BA"/>
    <w:rsid w:val="009F7FB7"/>
    <w:rsid w:val="00A34344"/>
    <w:rsid w:val="00A63D68"/>
    <w:rsid w:val="00AE11B7"/>
    <w:rsid w:val="00B07843"/>
    <w:rsid w:val="00B53C37"/>
    <w:rsid w:val="00B60509"/>
    <w:rsid w:val="00C6651F"/>
    <w:rsid w:val="00E8203D"/>
    <w:rsid w:val="00EE0C10"/>
    <w:rsid w:val="00FD0A69"/>
    <w:rsid w:val="00FD5CD6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4D6337-31DB-4026-871E-51F5D285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3</Pages>
  <Words>513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דורין אמויאל</cp:lastModifiedBy>
  <cp:revision>2</cp:revision>
  <dcterms:created xsi:type="dcterms:W3CDTF">2021-08-25T11:43:00Z</dcterms:created>
  <dcterms:modified xsi:type="dcterms:W3CDTF">2021-08-25T11:43:00Z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